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511AC" w14:textId="5B4F67CA" w:rsidR="00A85630" w:rsidRPr="00E31AC4" w:rsidRDefault="00A85630" w:rsidP="00A85630">
      <w:pPr>
        <w:jc w:val="center"/>
        <w:rPr>
          <w:rFonts w:cstheme="minorHAnsi"/>
          <w:sz w:val="20"/>
          <w:szCs w:val="20"/>
          <w:lang w:val="ro-RO"/>
        </w:rPr>
      </w:pPr>
      <w:r w:rsidRPr="00E31AC4">
        <w:rPr>
          <w:rFonts w:cstheme="minorHAnsi"/>
          <w:sz w:val="20"/>
          <w:szCs w:val="20"/>
          <w:lang w:val="ro-RO"/>
        </w:rPr>
        <w:t>Doamn</w:t>
      </w:r>
      <w:r w:rsidR="00833879" w:rsidRPr="00E31AC4">
        <w:rPr>
          <w:rFonts w:cstheme="minorHAnsi"/>
          <w:sz w:val="20"/>
          <w:szCs w:val="20"/>
          <w:lang w:val="ro-RO"/>
        </w:rPr>
        <w:t>ă/Domnule</w:t>
      </w:r>
      <w:r w:rsidRPr="00E31AC4">
        <w:rPr>
          <w:rFonts w:cstheme="minorHAnsi"/>
          <w:sz w:val="20"/>
          <w:szCs w:val="20"/>
          <w:lang w:val="ro-RO"/>
        </w:rPr>
        <w:t xml:space="preserve"> Decan</w:t>
      </w:r>
    </w:p>
    <w:p w14:paraId="0153E8E7" w14:textId="77777777" w:rsidR="00A85630" w:rsidRPr="00E31AC4" w:rsidRDefault="00A85630" w:rsidP="00A85630">
      <w:pPr>
        <w:jc w:val="both"/>
        <w:rPr>
          <w:rFonts w:cstheme="minorHAnsi"/>
          <w:sz w:val="20"/>
          <w:szCs w:val="20"/>
          <w:lang w:val="ro-RO"/>
        </w:rPr>
      </w:pPr>
    </w:p>
    <w:p w14:paraId="237F0D0D" w14:textId="77777777" w:rsidR="00833879" w:rsidRPr="00E31AC4" w:rsidRDefault="00833879" w:rsidP="00A85630">
      <w:pPr>
        <w:jc w:val="both"/>
        <w:rPr>
          <w:rFonts w:cstheme="minorHAnsi"/>
          <w:sz w:val="20"/>
          <w:szCs w:val="20"/>
          <w:lang w:val="ro-RO"/>
        </w:rPr>
      </w:pPr>
    </w:p>
    <w:p w14:paraId="0B1A8B3C" w14:textId="1FE89C68" w:rsidR="00A85630" w:rsidRPr="00E31AC4" w:rsidRDefault="00A85630" w:rsidP="00A85630">
      <w:pPr>
        <w:ind w:firstLine="708"/>
        <w:jc w:val="both"/>
        <w:rPr>
          <w:rFonts w:cstheme="minorHAnsi"/>
          <w:sz w:val="20"/>
          <w:szCs w:val="20"/>
          <w:lang w:val="ro-RO"/>
        </w:rPr>
      </w:pPr>
      <w:r w:rsidRPr="00E31AC4">
        <w:rPr>
          <w:rFonts w:cstheme="minorHAnsi"/>
          <w:sz w:val="20"/>
          <w:szCs w:val="20"/>
          <w:lang w:val="ro-RO"/>
        </w:rPr>
        <w:t>Subsemnata/subsemnatul...........................................................</w:t>
      </w:r>
      <w:r w:rsidR="00833879" w:rsidRPr="00E31AC4">
        <w:rPr>
          <w:rFonts w:cstheme="minorHAnsi"/>
          <w:sz w:val="20"/>
          <w:szCs w:val="20"/>
          <w:lang w:val="ro-RO"/>
        </w:rPr>
        <w:t>,</w:t>
      </w:r>
      <w:r w:rsidRPr="00E31AC4">
        <w:rPr>
          <w:rFonts w:cstheme="minorHAnsi"/>
          <w:sz w:val="20"/>
          <w:szCs w:val="20"/>
          <w:lang w:val="ro-RO"/>
        </w:rPr>
        <w:t>CNP…...............................</w:t>
      </w:r>
      <w:r w:rsidR="00833879" w:rsidRPr="00E31AC4">
        <w:rPr>
          <w:rFonts w:cstheme="minorHAnsi"/>
          <w:sz w:val="20"/>
          <w:szCs w:val="20"/>
          <w:lang w:val="ro-RO"/>
        </w:rPr>
        <w:t>,</w:t>
      </w:r>
      <w:r w:rsidRPr="00E31AC4">
        <w:rPr>
          <w:rFonts w:cstheme="minorHAnsi"/>
          <w:sz w:val="20"/>
          <w:szCs w:val="20"/>
          <w:lang w:val="ro-RO"/>
        </w:rPr>
        <w:t xml:space="preserve"> domiciliat în…........................., student la Universitatea </w:t>
      </w:r>
      <w:r w:rsidR="00DE3645" w:rsidRPr="00E31AC4">
        <w:rPr>
          <w:rFonts w:cstheme="minorHAnsi"/>
          <w:sz w:val="20"/>
          <w:szCs w:val="20"/>
          <w:lang w:val="ro-RO"/>
        </w:rPr>
        <w:t xml:space="preserve">Internațională </w:t>
      </w:r>
      <w:r w:rsidRPr="00E31AC4">
        <w:rPr>
          <w:rFonts w:cstheme="minorHAnsi"/>
          <w:sz w:val="20"/>
          <w:szCs w:val="20"/>
          <w:lang w:val="ro-RO"/>
        </w:rPr>
        <w:t>Danubius, Facultatea ………................., specializarea………................................................, anul …….</w:t>
      </w:r>
      <w:r w:rsidR="00833879" w:rsidRPr="00E31AC4">
        <w:rPr>
          <w:rFonts w:cstheme="minorHAnsi"/>
          <w:sz w:val="20"/>
          <w:szCs w:val="20"/>
          <w:lang w:val="ro-RO"/>
        </w:rPr>
        <w:t>,</w:t>
      </w:r>
      <w:r w:rsidRPr="00E31AC4">
        <w:rPr>
          <w:rFonts w:cstheme="minorHAnsi"/>
          <w:sz w:val="20"/>
          <w:szCs w:val="20"/>
          <w:lang w:val="ro-RO"/>
        </w:rPr>
        <w:t xml:space="preserve"> forma de învățământ </w:t>
      </w:r>
      <w:r w:rsidR="00DE3645" w:rsidRPr="00E31AC4">
        <w:rPr>
          <w:rFonts w:cstheme="minorHAnsi"/>
          <w:sz w:val="20"/>
          <w:szCs w:val="20"/>
          <w:lang w:val="ro-RO"/>
        </w:rPr>
        <w:t>......,</w:t>
      </w:r>
      <w:r w:rsidRPr="00E31AC4">
        <w:rPr>
          <w:rFonts w:cstheme="minorHAnsi"/>
          <w:sz w:val="20"/>
          <w:szCs w:val="20"/>
          <w:lang w:val="ro-RO"/>
        </w:rPr>
        <w:t xml:space="preserve"> vă rog să-mi aprobați cererea de reexaminare la materia ….............................................................................</w:t>
      </w:r>
      <w:r w:rsidR="00833879" w:rsidRPr="00E31AC4">
        <w:rPr>
          <w:rFonts w:cstheme="minorHAnsi"/>
          <w:sz w:val="20"/>
          <w:szCs w:val="20"/>
          <w:lang w:val="ro-RO"/>
        </w:rPr>
        <w:t>,</w:t>
      </w:r>
      <w:r w:rsidR="00DE3645" w:rsidRPr="00E31AC4">
        <w:rPr>
          <w:rFonts w:cstheme="minorHAnsi"/>
          <w:sz w:val="20"/>
          <w:szCs w:val="20"/>
          <w:lang w:val="ro-RO"/>
        </w:rPr>
        <w:t xml:space="preserve"> </w:t>
      </w:r>
      <w:r w:rsidRPr="00E31AC4">
        <w:rPr>
          <w:rFonts w:cstheme="minorHAnsi"/>
          <w:sz w:val="20"/>
          <w:szCs w:val="20"/>
          <w:lang w:val="ro-RO"/>
        </w:rPr>
        <w:t>din anul…......, semestrul….</w:t>
      </w:r>
    </w:p>
    <w:p w14:paraId="145C41CF" w14:textId="77777777" w:rsidR="00A85630" w:rsidRPr="00E31AC4" w:rsidRDefault="00A85630" w:rsidP="00A85630">
      <w:pPr>
        <w:jc w:val="both"/>
        <w:rPr>
          <w:rFonts w:cstheme="minorHAnsi"/>
          <w:sz w:val="20"/>
          <w:szCs w:val="20"/>
          <w:lang w:val="ro-RO"/>
        </w:rPr>
      </w:pPr>
    </w:p>
    <w:p w14:paraId="32556C58" w14:textId="77777777" w:rsidR="00A85630" w:rsidRPr="00E31AC4" w:rsidRDefault="00A85630" w:rsidP="00A85630">
      <w:pPr>
        <w:jc w:val="both"/>
        <w:rPr>
          <w:rFonts w:cstheme="minorHAnsi"/>
          <w:sz w:val="20"/>
          <w:szCs w:val="20"/>
          <w:lang w:val="ro-RO"/>
        </w:rPr>
      </w:pPr>
    </w:p>
    <w:p w14:paraId="25DB6B20" w14:textId="5DED5A89" w:rsidR="00A85630" w:rsidRPr="00E31AC4" w:rsidRDefault="00A85630" w:rsidP="00A85630">
      <w:pPr>
        <w:jc w:val="both"/>
        <w:rPr>
          <w:rFonts w:cstheme="minorHAnsi"/>
          <w:sz w:val="20"/>
          <w:szCs w:val="20"/>
          <w:lang w:val="ro-RO"/>
        </w:rPr>
      </w:pPr>
      <w:r w:rsidRPr="00E31AC4">
        <w:rPr>
          <w:rFonts w:cstheme="minorHAnsi"/>
          <w:sz w:val="20"/>
          <w:szCs w:val="20"/>
          <w:lang w:val="ro-RO"/>
        </w:rPr>
        <w:t>Data</w:t>
      </w:r>
      <w:r w:rsidR="00833879" w:rsidRPr="00E31AC4">
        <w:rPr>
          <w:rFonts w:cstheme="minorHAnsi"/>
          <w:sz w:val="20"/>
          <w:szCs w:val="20"/>
          <w:lang w:val="ro-RO"/>
        </w:rPr>
        <w:t>,</w:t>
      </w:r>
      <w:r w:rsidRPr="00E31AC4">
        <w:rPr>
          <w:rFonts w:cstheme="minorHAnsi"/>
          <w:sz w:val="20"/>
          <w:szCs w:val="20"/>
          <w:lang w:val="ro-RO"/>
        </w:rPr>
        <w:t xml:space="preserve">                                                                                                                    Semnătura</w:t>
      </w:r>
      <w:r w:rsidR="00833879" w:rsidRPr="00E31AC4">
        <w:rPr>
          <w:rFonts w:cstheme="minorHAnsi"/>
          <w:sz w:val="20"/>
          <w:szCs w:val="20"/>
          <w:lang w:val="ro-RO"/>
        </w:rPr>
        <w:t>,</w:t>
      </w:r>
    </w:p>
    <w:p w14:paraId="6DA96451" w14:textId="7B3E4614" w:rsidR="00A85630" w:rsidRPr="00E31AC4" w:rsidRDefault="00A85630" w:rsidP="00A85630">
      <w:pPr>
        <w:jc w:val="both"/>
        <w:rPr>
          <w:rFonts w:cstheme="minorHAnsi"/>
          <w:sz w:val="20"/>
          <w:szCs w:val="20"/>
          <w:lang w:val="ro-RO"/>
        </w:rPr>
      </w:pPr>
      <w:r w:rsidRPr="00E31AC4">
        <w:rPr>
          <w:rFonts w:cstheme="minorHAnsi"/>
          <w:sz w:val="20"/>
          <w:szCs w:val="20"/>
          <w:lang w:val="ro-RO"/>
        </w:rPr>
        <w:t>Nr</w:t>
      </w:r>
      <w:r w:rsidR="0079733F" w:rsidRPr="00E31AC4">
        <w:rPr>
          <w:rFonts w:cstheme="minorHAnsi"/>
          <w:sz w:val="20"/>
          <w:szCs w:val="20"/>
          <w:lang w:val="ro-RO"/>
        </w:rPr>
        <w:t>.</w:t>
      </w:r>
      <w:r w:rsidRPr="00E31AC4">
        <w:rPr>
          <w:rFonts w:cstheme="minorHAnsi"/>
          <w:sz w:val="20"/>
          <w:szCs w:val="20"/>
          <w:lang w:val="ro-RO"/>
        </w:rPr>
        <w:t xml:space="preserve"> telefon</w:t>
      </w:r>
    </w:p>
    <w:p w14:paraId="4F81BB10" w14:textId="77777777" w:rsidR="00F51711" w:rsidRDefault="00F51711" w:rsidP="00F51711"/>
    <w:p w14:paraId="0D5B039F" w14:textId="77777777" w:rsidR="00E31AC4" w:rsidRDefault="00E31AC4" w:rsidP="00F51711"/>
    <w:p w14:paraId="17667B05" w14:textId="77777777" w:rsidR="00E31AC4" w:rsidRDefault="00E31AC4" w:rsidP="00E31AC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Decan:</w:t>
      </w:r>
    </w:p>
    <w:p w14:paraId="518A1E18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3AB17029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4428AEE2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67C9F3B5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49975E44" w14:textId="77777777" w:rsidR="00E31AC4" w:rsidRDefault="00E31AC4" w:rsidP="00E31AC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Aviz Departament </w:t>
      </w:r>
      <w:proofErr w:type="spellStart"/>
      <w:r>
        <w:rPr>
          <w:rFonts w:cstheme="minorHAnsi"/>
          <w:sz w:val="20"/>
          <w:szCs w:val="20"/>
        </w:rPr>
        <w:t>Financiar</w:t>
      </w:r>
      <w:proofErr w:type="spellEnd"/>
      <w:r>
        <w:rPr>
          <w:rFonts w:cstheme="minorHAnsi"/>
          <w:sz w:val="20"/>
          <w:szCs w:val="20"/>
        </w:rPr>
        <w:t>:</w:t>
      </w:r>
    </w:p>
    <w:p w14:paraId="4F0825AD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069A48ED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67EC4EDD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6F9A58E9" w14:textId="77777777" w:rsidR="00E31AC4" w:rsidRDefault="00E31AC4" w:rsidP="00E31AC4">
      <w:pPr>
        <w:rPr>
          <w:rFonts w:cstheme="minorHAnsi"/>
          <w:sz w:val="20"/>
          <w:szCs w:val="20"/>
        </w:rPr>
      </w:pPr>
    </w:p>
    <w:p w14:paraId="0F51E0AD" w14:textId="77777777" w:rsidR="00E31AC4" w:rsidRDefault="00E31AC4" w:rsidP="00E31AC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Rector:</w:t>
      </w:r>
    </w:p>
    <w:p w14:paraId="53251467" w14:textId="77777777" w:rsidR="00E31AC4" w:rsidRDefault="00E31AC4" w:rsidP="00E31AC4">
      <w:pPr>
        <w:rPr>
          <w:rFonts w:ascii="Times New Roman" w:hAnsi="Times New Roman" w:cs="Times New Roman"/>
          <w:sz w:val="24"/>
          <w:szCs w:val="24"/>
        </w:rPr>
      </w:pPr>
    </w:p>
    <w:p w14:paraId="4DC0DF74" w14:textId="77777777" w:rsidR="00E31AC4" w:rsidRPr="005855BF" w:rsidRDefault="00E31AC4" w:rsidP="00F51711"/>
    <w:sectPr w:rsidR="00E31AC4" w:rsidRPr="005855BF" w:rsidSect="005855BF">
      <w:headerReference w:type="default" r:id="rId6"/>
      <w:footerReference w:type="default" r:id="rId7"/>
      <w:pgSz w:w="11906" w:h="16838"/>
      <w:pgMar w:top="3403" w:right="1440" w:bottom="1843" w:left="1440" w:header="3175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364D8" w14:textId="77777777" w:rsidR="00721D0B" w:rsidRDefault="00721D0B" w:rsidP="000D3236">
      <w:pPr>
        <w:spacing w:after="0" w:line="240" w:lineRule="auto"/>
      </w:pPr>
      <w:r>
        <w:separator/>
      </w:r>
    </w:p>
  </w:endnote>
  <w:endnote w:type="continuationSeparator" w:id="0">
    <w:p w14:paraId="64A0A03F" w14:textId="77777777" w:rsidR="00721D0B" w:rsidRDefault="00721D0B" w:rsidP="000D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FD9B7" w14:textId="77777777" w:rsidR="00F51711" w:rsidRDefault="0010176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B86EC3" wp14:editId="577E175D">
          <wp:simplePos x="914400" y="8982075"/>
          <wp:positionH relativeFrom="column">
            <wp:align>center</wp:align>
          </wp:positionH>
          <wp:positionV relativeFrom="page">
            <wp:align>bottom</wp:align>
          </wp:positionV>
          <wp:extent cx="7574400" cy="101880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724FF" w14:textId="77777777" w:rsidR="00721D0B" w:rsidRDefault="00721D0B" w:rsidP="000D3236">
      <w:pPr>
        <w:spacing w:after="0" w:line="240" w:lineRule="auto"/>
      </w:pPr>
      <w:r>
        <w:separator/>
      </w:r>
    </w:p>
  </w:footnote>
  <w:footnote w:type="continuationSeparator" w:id="0">
    <w:p w14:paraId="602681F7" w14:textId="77777777" w:rsidR="00721D0B" w:rsidRDefault="00721D0B" w:rsidP="000D3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A9BD" w14:textId="77777777" w:rsidR="000D3236" w:rsidRDefault="00135F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7FFD68" wp14:editId="0A294E95">
          <wp:simplePos x="0" y="0"/>
          <wp:positionH relativeFrom="column">
            <wp:posOffset>-908685</wp:posOffset>
          </wp:positionH>
          <wp:positionV relativeFrom="page">
            <wp:posOffset>-190500</wp:posOffset>
          </wp:positionV>
          <wp:extent cx="7549200" cy="2156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21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630"/>
    <w:rsid w:val="000D3236"/>
    <w:rsid w:val="0010176A"/>
    <w:rsid w:val="00135F7D"/>
    <w:rsid w:val="001B4870"/>
    <w:rsid w:val="00221EC4"/>
    <w:rsid w:val="002659A7"/>
    <w:rsid w:val="003E19EE"/>
    <w:rsid w:val="003F196A"/>
    <w:rsid w:val="003F42AB"/>
    <w:rsid w:val="004924D8"/>
    <w:rsid w:val="0052102F"/>
    <w:rsid w:val="005855BF"/>
    <w:rsid w:val="00721D0B"/>
    <w:rsid w:val="00733FF7"/>
    <w:rsid w:val="00785426"/>
    <w:rsid w:val="0079733F"/>
    <w:rsid w:val="00833879"/>
    <w:rsid w:val="00A85630"/>
    <w:rsid w:val="00AA0725"/>
    <w:rsid w:val="00BE1683"/>
    <w:rsid w:val="00C63D81"/>
    <w:rsid w:val="00CF02D0"/>
    <w:rsid w:val="00D02C83"/>
    <w:rsid w:val="00D133B4"/>
    <w:rsid w:val="00DE3645"/>
    <w:rsid w:val="00DE39E1"/>
    <w:rsid w:val="00E12B08"/>
    <w:rsid w:val="00E31AC4"/>
    <w:rsid w:val="00EA3A78"/>
    <w:rsid w:val="00F5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FC5EE"/>
  <w15:chartTrackingRefBased/>
  <w15:docId w15:val="{4572D2E6-39E1-4F5D-92D6-4D1C0384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630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0D3236"/>
  </w:style>
  <w:style w:type="paragraph" w:styleId="Footer">
    <w:name w:val="footer"/>
    <w:basedOn w:val="Normal"/>
    <w:link w:val="Foot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0D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_RO-EN_DI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Antet_RO-EN_DIU.dotx</Template>
  <TotalTime>3</TotalTime>
  <Pages>1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Copilot Secretariat</cp:lastModifiedBy>
  <cp:revision>6</cp:revision>
  <cp:lastPrinted>2025-10-17T06:05:00Z</cp:lastPrinted>
  <dcterms:created xsi:type="dcterms:W3CDTF">2025-10-10T06:59:00Z</dcterms:created>
  <dcterms:modified xsi:type="dcterms:W3CDTF">2025-10-31T05:25:00Z</dcterms:modified>
</cp:coreProperties>
</file>